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20" w:rsidRPr="00D7548D" w:rsidRDefault="006E6B20" w:rsidP="009A1785">
      <w:pPr>
        <w:jc w:val="center"/>
        <w:rPr>
          <w:b/>
          <w:bCs/>
          <w:sz w:val="28"/>
          <w:szCs w:val="28"/>
          <w:lang w:val="ru-RU"/>
        </w:rPr>
      </w:pPr>
      <w:r w:rsidRPr="00AD36F4">
        <w:rPr>
          <w:b/>
          <w:bCs/>
          <w:sz w:val="28"/>
          <w:szCs w:val="28"/>
          <w:lang w:val="ru-RU"/>
        </w:rPr>
        <w:t>Акция «10 дней до Победы»</w:t>
      </w:r>
      <w:r w:rsidRPr="00D7548D">
        <w:rPr>
          <w:b/>
          <w:bCs/>
          <w:sz w:val="28"/>
          <w:szCs w:val="28"/>
          <w:lang w:val="ru-RU"/>
        </w:rPr>
        <w:t>75-летию победы в ВОВ посвящается</w:t>
      </w:r>
    </w:p>
    <w:p w:rsidR="006E6B20" w:rsidRPr="00AD36F4" w:rsidRDefault="006E6B20" w:rsidP="009A1785">
      <w:pPr>
        <w:jc w:val="center"/>
        <w:rPr>
          <w:b/>
          <w:bCs/>
          <w:i/>
          <w:iCs/>
          <w:sz w:val="28"/>
          <w:szCs w:val="28"/>
          <w:lang w:val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9"/>
        <w:gridCol w:w="2284"/>
        <w:gridCol w:w="2911"/>
        <w:gridCol w:w="3952"/>
      </w:tblGrid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</w:rPr>
              <w:t>Дата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Название мероприятия </w:t>
            </w: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Форма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Выкладываются в социальных сетях и на сайтах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28.04.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Выставка стендовых моделей военных лет</w:t>
            </w: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Фотолента или видеоролик – ответственный Центр «Факел»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Фотолента на сайтах школ и отделов образования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29.04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«Дорогами Победы»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 xml:space="preserve">Видео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Обязательны хештеги: #дорогамиПобеды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rPr>
          <w:trHeight w:val="707"/>
        </w:trPr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30.04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«Этот день мы приближали как могли»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Исполнениепесен о войне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 xml:space="preserve">Видео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Обязательны хештеги: #ПесниовойнепоютдетиКазани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01.05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«Во имя жизни на земле!»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Изображение рисунков о военном времени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Фото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#ВоимяжизнинаЗемле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02.05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«Подарок ветерану»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Мастер класс и фото букета, сделанного руками детей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Видео и фото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#Подарокветерану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03.05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«Простые истории Великой Победы»</w:t>
            </w: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Видеорассказобучастнике ВОВ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Видео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#Героивойны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04.05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«75 добрыхдел»</w:t>
            </w: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Оказание помощи  бабушкам и  дедушкам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Видео, фото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Обязательны хештеги: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#75добрыхдел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05.05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«Письмо</w:t>
            </w:r>
            <w:r w:rsidRPr="00420B6B">
              <w:rPr>
                <w:sz w:val="24"/>
                <w:szCs w:val="24"/>
                <w:lang w:val="ru-RU"/>
              </w:rPr>
              <w:t>солдату</w:t>
            </w:r>
            <w:r w:rsidRPr="00420B6B">
              <w:rPr>
                <w:sz w:val="24"/>
                <w:szCs w:val="24"/>
              </w:rPr>
              <w:t>»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Дети читают свои письма солдатам, воевавшим на войне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Видео, фото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#Письмосолдату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06.05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Виртуальный музей или история  одного    экспоната военных лет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Экспозиционное ф</w:t>
            </w:r>
            <w:r w:rsidRPr="00420B6B">
              <w:rPr>
                <w:sz w:val="24"/>
                <w:szCs w:val="24"/>
              </w:rPr>
              <w:t>ото, рассказ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Фото, видео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#Виртуальныймузей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177B9B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07.05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«75 пятерок-это</w:t>
            </w:r>
            <w:r w:rsidRPr="00420B6B">
              <w:rPr>
                <w:sz w:val="24"/>
                <w:szCs w:val="24"/>
                <w:lang w:val="ru-RU"/>
              </w:rPr>
              <w:t xml:space="preserve">наша </w:t>
            </w:r>
            <w:r w:rsidRPr="00420B6B">
              <w:rPr>
                <w:sz w:val="24"/>
                <w:szCs w:val="24"/>
              </w:rPr>
              <w:t>Победа!»</w:t>
            </w: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Фотография творчески оформленного табеля с оценками «5» в количестве 75 штук за период с 6 апреля по 6 мая, от класса.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Фото, видео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#75пятерокмояПобеда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6D6F92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08.05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Открыткаветерану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Изображение рисунка с письменным поздравлением ветеранам, закрепленным за школой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 xml:space="preserve">Фото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#Открыткаветерану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6E6B20" w:rsidRPr="006D6F92">
        <w:tc>
          <w:tcPr>
            <w:tcW w:w="866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09.05</w:t>
            </w:r>
          </w:p>
        </w:tc>
        <w:tc>
          <w:tcPr>
            <w:tcW w:w="2361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Бессмертный полк в лицах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Фотография родственников,воевавших в ВОВ</w:t>
            </w:r>
          </w:p>
        </w:tc>
        <w:tc>
          <w:tcPr>
            <w:tcW w:w="4217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 xml:space="preserve">Фото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#Бессмертныйполк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#лицаПобеды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#сижудома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</w:tbl>
    <w:p w:rsidR="006E6B20" w:rsidRPr="009E42EA" w:rsidRDefault="006E6B20" w:rsidP="009A1785">
      <w:pPr>
        <w:rPr>
          <w:lang w:val="ru-RU"/>
        </w:rPr>
      </w:pPr>
    </w:p>
    <w:p w:rsidR="006E6B20" w:rsidRDefault="006E6B20" w:rsidP="009A1785">
      <w:pPr>
        <w:spacing w:line="360" w:lineRule="auto"/>
        <w:ind w:right="-515"/>
        <w:rPr>
          <w:sz w:val="26"/>
          <w:szCs w:val="26"/>
          <w:lang w:val="ru-RU"/>
        </w:rPr>
      </w:pPr>
    </w:p>
    <w:p w:rsidR="006E6B20" w:rsidRDefault="006E6B20" w:rsidP="009A1785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</w:p>
    <w:p w:rsidR="006E6B20" w:rsidRPr="00881371" w:rsidRDefault="006E6B20" w:rsidP="00881371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  <w:r w:rsidRPr="00BD3042">
        <w:rPr>
          <w:b/>
          <w:bCs/>
          <w:sz w:val="24"/>
          <w:szCs w:val="24"/>
          <w:lang w:val="ru-RU"/>
        </w:rPr>
        <w:t>Приложение №2</w:t>
      </w:r>
    </w:p>
    <w:p w:rsidR="006E6B20" w:rsidRPr="00881371" w:rsidRDefault="006E6B20" w:rsidP="009A1785">
      <w:pPr>
        <w:spacing w:line="360" w:lineRule="auto"/>
        <w:ind w:right="142"/>
        <w:jc w:val="center"/>
        <w:rPr>
          <w:b/>
          <w:bCs/>
          <w:sz w:val="26"/>
          <w:szCs w:val="26"/>
          <w:lang w:val="ru-RU"/>
        </w:rPr>
      </w:pPr>
      <w:r w:rsidRPr="00881371">
        <w:rPr>
          <w:b/>
          <w:bCs/>
          <w:sz w:val="26"/>
          <w:szCs w:val="26"/>
          <w:lang w:val="ru-RU"/>
        </w:rPr>
        <w:t>Ключевые и основные мероприятия, посвященные Году памяти и славы в РТ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812"/>
        <w:gridCol w:w="3402"/>
      </w:tblGrid>
      <w:tr w:rsidR="006E6B20" w:rsidRPr="00A50BFA">
        <w:trPr>
          <w:trHeight w:val="616"/>
          <w:tblHeader/>
        </w:trPr>
        <w:tc>
          <w:tcPr>
            <w:tcW w:w="709" w:type="dxa"/>
          </w:tcPr>
          <w:p w:rsidR="006E6B20" w:rsidRPr="00A50BFA" w:rsidRDefault="006E6B20" w:rsidP="006C43DE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6E6B20" w:rsidRPr="00A50BFA" w:rsidRDefault="006E6B20" w:rsidP="006C43DE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Наименованиемероприятия</w:t>
            </w:r>
          </w:p>
        </w:tc>
        <w:tc>
          <w:tcPr>
            <w:tcW w:w="3402" w:type="dxa"/>
          </w:tcPr>
          <w:p w:rsidR="006E6B20" w:rsidRPr="00A50BFA" w:rsidRDefault="006E6B20" w:rsidP="006C43DE">
            <w:pPr>
              <w:ind w:firstLine="37"/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Срок</w:t>
            </w:r>
          </w:p>
          <w:p w:rsidR="006E6B20" w:rsidRPr="00A50BFA" w:rsidRDefault="006E6B20" w:rsidP="006C43DE">
            <w:pPr>
              <w:ind w:firstLine="37"/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исполнения</w:t>
            </w:r>
          </w:p>
        </w:tc>
      </w:tr>
    </w:tbl>
    <w:p w:rsidR="006E6B20" w:rsidRPr="00A50BFA" w:rsidRDefault="006E6B20" w:rsidP="009A1785">
      <w:pPr>
        <w:rPr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"/>
        <w:gridCol w:w="5792"/>
        <w:gridCol w:w="3511"/>
      </w:tblGrid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Всероссийскийпроект «ПамятиГероев»</w:t>
            </w: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1 января – 31 декабря</w:t>
            </w:r>
          </w:p>
          <w:p w:rsidR="006E6B20" w:rsidRPr="00A50BFA" w:rsidRDefault="006E6B20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года</w:t>
            </w:r>
          </w:p>
        </w:tc>
      </w:tr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A50BF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Проект «Связь поколений – история в письмах»</w:t>
            </w:r>
          </w:p>
          <w:p w:rsidR="006E6B20" w:rsidRPr="00A50BFA" w:rsidRDefault="006E6B20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март – май 2020 г</w:t>
            </w:r>
          </w:p>
        </w:tc>
      </w:tr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Всероссийскаяакция «Чтобыпомнили»</w:t>
            </w: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апрель – май 2020 г.</w:t>
            </w:r>
          </w:p>
        </w:tc>
      </w:tr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>Патриотическая акция «Верни Герою имя!</w:t>
            </w: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до 9 мая 2020 г.</w:t>
            </w:r>
          </w:p>
        </w:tc>
      </w:tr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Проект «ОткрыткиПобеды»</w:t>
            </w: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с 18 марта 2020 года</w:t>
            </w:r>
          </w:p>
        </w:tc>
      </w:tr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в городских округах и муниципальных районах Республики Татарстан военно-патриотической, поисковой и исследовательской работы с привлечением учащихся образовательных учреждений </w:t>
            </w: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и проведение поисковых экспедиций по местам боев Великой Отечественной войны 1941 – 1945 годов по розыску и захоронению останков солдат, погибших в годы Великой Отечественной войны </w:t>
            </w: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  <w:tr w:rsidR="006E6B20" w:rsidRPr="00A50BFA">
        <w:tc>
          <w:tcPr>
            <w:tcW w:w="347" w:type="pct"/>
          </w:tcPr>
          <w:p w:rsidR="006E6B20" w:rsidRPr="00A50BFA" w:rsidRDefault="006E6B20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</w:tcPr>
          <w:p w:rsidR="006E6B20" w:rsidRPr="00A50BFA" w:rsidRDefault="006E6B20" w:rsidP="006C43D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Проведение ежегодного молодежного похода «Марш Памяти» по городам и районам Республики Татарстан </w:t>
            </w:r>
          </w:p>
        </w:tc>
        <w:tc>
          <w:tcPr>
            <w:tcW w:w="1756" w:type="pct"/>
          </w:tcPr>
          <w:p w:rsidR="006E6B20" w:rsidRPr="00A50BFA" w:rsidRDefault="006E6B20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</w:tbl>
    <w:p w:rsidR="006E6B20" w:rsidRDefault="006E6B20" w:rsidP="009A1785">
      <w:pPr>
        <w:spacing w:line="360" w:lineRule="auto"/>
        <w:ind w:right="142"/>
        <w:rPr>
          <w:sz w:val="24"/>
          <w:szCs w:val="24"/>
          <w:lang w:val="ru-RU"/>
        </w:rPr>
      </w:pPr>
    </w:p>
    <w:p w:rsidR="006E6B20" w:rsidRPr="002A3461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Pr="002A3461" w:rsidRDefault="006E6B20" w:rsidP="00553B81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  <w:r w:rsidRPr="002A3461">
        <w:rPr>
          <w:b/>
          <w:bCs/>
          <w:sz w:val="28"/>
          <w:szCs w:val="28"/>
          <w:lang w:val="ru-RU"/>
        </w:rPr>
        <w:t>Приложение № 3</w:t>
      </w:r>
    </w:p>
    <w:p w:rsidR="006E6B20" w:rsidRPr="002A3461" w:rsidRDefault="006E6B20" w:rsidP="000F61F4">
      <w:pPr>
        <w:pStyle w:val="BodyTextIndent"/>
        <w:spacing w:after="0" w:line="312" w:lineRule="auto"/>
        <w:ind w:left="0" w:firstLine="709"/>
        <w:jc w:val="center"/>
        <w:rPr>
          <w:b/>
          <w:bCs/>
          <w:sz w:val="28"/>
          <w:szCs w:val="28"/>
          <w:lang w:val="ru-RU"/>
        </w:rPr>
      </w:pPr>
      <w:r w:rsidRPr="002A3461">
        <w:rPr>
          <w:b/>
          <w:bCs/>
          <w:sz w:val="28"/>
          <w:szCs w:val="28"/>
          <w:lang w:val="ru-RU"/>
        </w:rPr>
        <w:t>Варианты размещения государственных флагов и копий Знамени Победы на фасадах зданий</w:t>
      </w:r>
    </w:p>
    <w:p w:rsidR="006E6B20" w:rsidRPr="002A3461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-5.7pt;margin-top:1.1pt;width:517.5pt;height:594.75pt;z-index:251658240;visibility:visible">
            <v:imagedata r:id="rId5" o:title="" croptop="3887f"/>
            <w10:wrap type="square"/>
          </v:shape>
        </w:pict>
      </w:r>
    </w:p>
    <w:p w:rsidR="006E6B20" w:rsidRPr="002A3461" w:rsidRDefault="006E6B20" w:rsidP="00E02434">
      <w:pPr>
        <w:pStyle w:val="BodyTextIndent"/>
        <w:spacing w:after="0" w:line="312" w:lineRule="auto"/>
        <w:ind w:left="0" w:firstLine="709"/>
        <w:jc w:val="center"/>
        <w:rPr>
          <w:b/>
          <w:bCs/>
          <w:sz w:val="28"/>
          <w:szCs w:val="28"/>
          <w:lang w:val="ru-RU"/>
        </w:rPr>
      </w:pPr>
    </w:p>
    <w:p w:rsidR="006E6B20" w:rsidRDefault="006E6B20" w:rsidP="00E02434">
      <w:pPr>
        <w:pStyle w:val="BodyTextIndent"/>
        <w:spacing w:after="0" w:line="312" w:lineRule="auto"/>
        <w:ind w:left="0" w:firstLine="709"/>
        <w:jc w:val="center"/>
        <w:rPr>
          <w:b/>
          <w:bCs/>
          <w:sz w:val="28"/>
          <w:szCs w:val="28"/>
          <w:lang w:val="ru-RU"/>
        </w:rPr>
      </w:pPr>
    </w:p>
    <w:p w:rsidR="006E6B20" w:rsidRDefault="006E6B20" w:rsidP="00BA3A75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Приложение №4</w:t>
      </w:r>
    </w:p>
    <w:p w:rsidR="006E6B20" w:rsidRPr="002A3461" w:rsidRDefault="006E6B20" w:rsidP="00BA3A75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Pr="00BA3A75" w:rsidRDefault="006E6B20" w:rsidP="00BA3A75">
      <w:pPr>
        <w:jc w:val="center"/>
        <w:rPr>
          <w:b/>
          <w:bCs/>
          <w:sz w:val="24"/>
          <w:szCs w:val="24"/>
          <w:lang w:val="ru-RU"/>
        </w:rPr>
      </w:pPr>
      <w:r w:rsidRPr="00BA3A75">
        <w:rPr>
          <w:b/>
          <w:bCs/>
          <w:sz w:val="24"/>
          <w:szCs w:val="24"/>
          <w:lang w:val="ru-RU"/>
        </w:rPr>
        <w:t xml:space="preserve">Отчет по реализации плана мероприятий ОО _____________________________, </w:t>
      </w:r>
    </w:p>
    <w:p w:rsidR="006E6B20" w:rsidRPr="00BA3A75" w:rsidRDefault="006E6B20" w:rsidP="00BA3A75">
      <w:pPr>
        <w:jc w:val="center"/>
        <w:rPr>
          <w:b/>
          <w:bCs/>
          <w:sz w:val="24"/>
          <w:szCs w:val="24"/>
          <w:lang w:val="ru-RU"/>
        </w:rPr>
      </w:pPr>
      <w:r w:rsidRPr="00BA3A75">
        <w:rPr>
          <w:b/>
          <w:bCs/>
          <w:sz w:val="24"/>
          <w:szCs w:val="24"/>
          <w:lang w:val="ru-RU"/>
        </w:rPr>
        <w:t>приуроченны</w:t>
      </w:r>
      <w:r w:rsidRPr="00BA3A75">
        <w:rPr>
          <w:b/>
          <w:bCs/>
          <w:lang w:val="ru-RU"/>
        </w:rPr>
        <w:t>й</w:t>
      </w:r>
      <w:r w:rsidRPr="00BA3A75">
        <w:rPr>
          <w:b/>
          <w:bCs/>
          <w:sz w:val="24"/>
          <w:szCs w:val="24"/>
          <w:lang w:val="ru-RU"/>
        </w:rPr>
        <w:t xml:space="preserve"> к празднованию 75-ой годовщины </w:t>
      </w:r>
    </w:p>
    <w:p w:rsidR="006E6B20" w:rsidRPr="00BA3A75" w:rsidRDefault="006E6B20" w:rsidP="00BA3A75">
      <w:pPr>
        <w:jc w:val="center"/>
        <w:rPr>
          <w:b/>
          <w:bCs/>
          <w:sz w:val="24"/>
          <w:szCs w:val="24"/>
          <w:lang w:val="ru-RU"/>
        </w:rPr>
      </w:pPr>
      <w:r w:rsidRPr="00BA3A75">
        <w:rPr>
          <w:b/>
          <w:bCs/>
          <w:sz w:val="24"/>
          <w:szCs w:val="24"/>
          <w:lang w:val="ru-RU"/>
        </w:rPr>
        <w:t>Победы в Великой Отечественной войне 1941-1945 годов в рамках городского проекта «Звезда Победы»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260"/>
        <w:gridCol w:w="3544"/>
        <w:gridCol w:w="2694"/>
      </w:tblGrid>
      <w:tr w:rsidR="006E6B20" w:rsidRPr="004B2DEE">
        <w:tc>
          <w:tcPr>
            <w:tcW w:w="709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Содержаниемероприятия</w:t>
            </w:r>
          </w:p>
        </w:tc>
        <w:tc>
          <w:tcPr>
            <w:tcW w:w="2694" w:type="dxa"/>
          </w:tcPr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 xml:space="preserve">ОТЧЕТ </w:t>
            </w:r>
          </w:p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ОО № _________</w:t>
            </w:r>
          </w:p>
          <w:p w:rsidR="006E6B20" w:rsidRPr="00420B6B" w:rsidRDefault="006E6B20" w:rsidP="00420B6B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6E6B20" w:rsidRPr="004B2DEE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Интервью с участниками Великой Отечественной войны «Парад победителей»</w:t>
            </w:r>
          </w:p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Размещение Альбома воспоминаний участников войны, тружеников тыла, детей войны на сайтах школ во вкладке «Звезда Победы»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Ссылканаальбом.</w:t>
            </w:r>
          </w:p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</w:p>
        </w:tc>
      </w:tr>
      <w:tr w:rsidR="006E6B20" w:rsidRPr="004B2DEE">
        <w:trPr>
          <w:trHeight w:val="1860"/>
        </w:trPr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Фото, информация</w:t>
            </w:r>
          </w:p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</w:p>
        </w:tc>
      </w:tr>
      <w:tr w:rsidR="006E6B20" w:rsidRPr="004B2DEE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«Мычтим и помним…»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Информация, фото, количествоветеранов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«75 добрыхдел»</w:t>
            </w:r>
          </w:p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Марафондобрыхдел</w:t>
            </w:r>
          </w:p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«Классдоброты» в рамкахакции</w:t>
            </w:r>
          </w:p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«Командазащитыдетства»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Информация о проведенных мероприятиях, фото</w:t>
            </w:r>
          </w:p>
        </w:tc>
      </w:tr>
      <w:tr w:rsidR="006E6B20" w:rsidRPr="004B2DEE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Проект «Юные герои Великой войны»</w:t>
            </w:r>
          </w:p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Участие в проекте </w:t>
            </w:r>
          </w:p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в соответствие с концепцией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Информацияобучастии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Работапоисковыхотрядов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Информация о работе поисковых отрядов</w:t>
            </w:r>
          </w:p>
        </w:tc>
      </w:tr>
      <w:tr w:rsidR="006E6B20" w:rsidRPr="004B2DEE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«Письмо солдату»</w:t>
            </w:r>
          </w:p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(</w:t>
            </w:r>
            <w:r w:rsidRPr="00420B6B">
              <w:rPr>
                <w:i/>
                <w:iCs/>
                <w:sz w:val="24"/>
                <w:szCs w:val="24"/>
                <w:lang w:val="ru-RU"/>
              </w:rPr>
              <w:t xml:space="preserve">Информация о конкурсе </w:t>
            </w:r>
            <w:hyperlink r:id="rId6" w:history="1">
              <w:r w:rsidRPr="00420B6B">
                <w:rPr>
                  <w:rStyle w:val="Hyperlink"/>
                  <w:sz w:val="24"/>
                  <w:szCs w:val="24"/>
                </w:rPr>
                <w:t>http</w:t>
              </w:r>
              <w:r w:rsidRPr="00420B6B">
                <w:rPr>
                  <w:rStyle w:val="Hyperlink"/>
                  <w:sz w:val="24"/>
                  <w:szCs w:val="24"/>
                  <w:lang w:val="ru-RU"/>
                </w:rPr>
                <w:t>://письмо-солдату.рус</w:t>
              </w:r>
            </w:hyperlink>
            <w:r w:rsidRPr="00420B6B">
              <w:rPr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Участие школьников в конкурсе эссе  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Кол-воработ</w:t>
            </w:r>
          </w:p>
        </w:tc>
      </w:tr>
      <w:tr w:rsidR="006E6B20" w:rsidRPr="004B2DEE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 xml:space="preserve">Городскойконкурс «Колоколапамяти» </w:t>
            </w:r>
          </w:p>
          <w:p w:rsidR="006E6B20" w:rsidRPr="00420B6B" w:rsidRDefault="006E6B20" w:rsidP="006C43D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Участие в конкурсе театральных композиций и художественного чтения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Количествоучастников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«ПомогипамятникамОтечества!»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Участие школьников в благоустройстве и очистке памятников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Кол-во детей, принимающих участие. Какие памятники были облагорожены. Информация, фото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color w:val="000000"/>
                <w:sz w:val="24"/>
                <w:szCs w:val="24"/>
                <w:lang w:val="ru-RU"/>
              </w:rPr>
            </w:pPr>
            <w:r w:rsidRPr="00420B6B">
              <w:rPr>
                <w:color w:val="000000"/>
                <w:sz w:val="24"/>
                <w:szCs w:val="24"/>
                <w:lang w:val="ru-RU"/>
              </w:rPr>
              <w:t>«Семейные фотохроники Великой Отечественной войны 1941–1945 годов» (</w:t>
            </w:r>
            <w:r w:rsidRPr="00420B6B"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Информация о конкурсе </w:t>
            </w:r>
            <w:hyperlink r:id="rId7" w:history="1">
              <w:r w:rsidRPr="00420B6B">
                <w:rPr>
                  <w:rStyle w:val="Hyperlink"/>
                  <w:sz w:val="24"/>
                  <w:szCs w:val="24"/>
                </w:rPr>
                <w:t>http</w:t>
              </w:r>
              <w:r w:rsidRPr="00420B6B">
                <w:rPr>
                  <w:rStyle w:val="Hyperlink"/>
                  <w:sz w:val="24"/>
                  <w:szCs w:val="24"/>
                  <w:lang w:val="ru-RU"/>
                </w:rPr>
                <w:t>://</w:t>
              </w:r>
              <w:r w:rsidRPr="00420B6B">
                <w:rPr>
                  <w:rStyle w:val="Hyperlink"/>
                  <w:sz w:val="24"/>
                  <w:szCs w:val="24"/>
                </w:rPr>
                <w:t>veterany</w:t>
              </w:r>
              <w:r w:rsidRPr="00420B6B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420B6B">
                <w:rPr>
                  <w:rStyle w:val="Hyperlink"/>
                  <w:sz w:val="24"/>
                  <w:szCs w:val="24"/>
                </w:rPr>
                <w:t>tatarstan</w:t>
              </w:r>
              <w:r w:rsidRPr="00420B6B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420B6B">
                <w:rPr>
                  <w:rStyle w:val="Hyperlink"/>
                  <w:sz w:val="24"/>
                  <w:szCs w:val="24"/>
                </w:rPr>
                <w:t>ru</w:t>
              </w:r>
              <w:r w:rsidRPr="00420B6B">
                <w:rPr>
                  <w:rStyle w:val="Hyperlink"/>
                  <w:sz w:val="24"/>
                  <w:szCs w:val="24"/>
                  <w:lang w:val="ru-RU"/>
                </w:rPr>
                <w:t>/</w:t>
              </w:r>
              <w:r w:rsidRPr="00420B6B">
                <w:rPr>
                  <w:rStyle w:val="Hyperlink"/>
                  <w:sz w:val="24"/>
                  <w:szCs w:val="24"/>
                </w:rPr>
                <w:t>konkurs</w:t>
              </w:r>
              <w:r w:rsidRPr="00420B6B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420B6B">
                <w:rPr>
                  <w:rStyle w:val="Hyperlink"/>
                  <w:sz w:val="24"/>
                  <w:szCs w:val="24"/>
                </w:rPr>
                <w:t>htm</w:t>
              </w:r>
            </w:hyperlink>
            <w:r w:rsidRPr="00420B6B">
              <w:rPr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Участие во  Всероссийскойакции «Семейные фотохроники 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Кол-во принявших участие и работ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Олимпиада среди юнармейцев на знание военной истории России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Участиеюнармейцев в олимпиаде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Информация об участниках и результатах района</w:t>
            </w:r>
          </w:p>
        </w:tc>
      </w:tr>
      <w:tr w:rsidR="006E6B20" w:rsidRPr="004B2DEE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«ДеньгероевОтечества»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Участие в конкурсе</w:t>
            </w:r>
          </w:p>
        </w:tc>
      </w:tr>
      <w:tr w:rsidR="006E6B20" w:rsidRPr="004B2DEE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 xml:space="preserve"> «Святопомним и храним»</w:t>
            </w:r>
          </w:p>
          <w:p w:rsidR="006E6B20" w:rsidRPr="00420B6B" w:rsidRDefault="006E6B20" w:rsidP="006C43D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</w:rPr>
            </w:pPr>
            <w:r w:rsidRPr="00420B6B">
              <w:rPr>
                <w:i/>
                <w:iCs/>
                <w:sz w:val="24"/>
                <w:szCs w:val="24"/>
              </w:rPr>
              <w:t>Фото и информация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Урокимужества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Классныечасы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 xml:space="preserve">Информация о количестве уроков, приглашённые, фото 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color w:val="000000"/>
                <w:sz w:val="24"/>
                <w:szCs w:val="24"/>
                <w:lang w:val="ru-RU"/>
              </w:rPr>
            </w:pPr>
            <w:r w:rsidRPr="00420B6B">
              <w:rPr>
                <w:color w:val="000000"/>
                <w:sz w:val="24"/>
                <w:szCs w:val="24"/>
                <w:lang w:val="ru-RU"/>
              </w:rPr>
              <w:t>Литературно-патриотические беседы, часы памяти, посвященные памятным датам Великой Отечественной войны1941–1945 годов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Проведение бесед с учащимися, посвященных важным датам и битвам ВОв</w:t>
            </w:r>
          </w:p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Информация о количестве уроков, приглашенные, фото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color w:val="000000"/>
                <w:sz w:val="24"/>
                <w:szCs w:val="24"/>
                <w:lang w:val="ru-RU"/>
              </w:rPr>
            </w:pPr>
            <w:r w:rsidRPr="00420B6B">
              <w:rPr>
                <w:color w:val="000000"/>
                <w:sz w:val="24"/>
                <w:szCs w:val="24"/>
                <w:lang w:val="ru-RU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Книжные выставки, поделки</w:t>
            </w:r>
            <w:r w:rsidRPr="00420B6B">
              <w:rPr>
                <w:color w:val="000000"/>
                <w:sz w:val="24"/>
                <w:szCs w:val="24"/>
                <w:lang w:val="ru-RU"/>
              </w:rPr>
              <w:t>посвященные Дню Победы в Великой Отечественной войне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Информация о количестве выставок, фото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«Мой дедушка-герой»</w:t>
            </w:r>
          </w:p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«Счастливое детство»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Тематические занятия с воспитанниками детских садов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Информация о количестве занятий, охват, фото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Посещение Сборного пункта РТ юнармейскими отрядами 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Экскурсиидляюнармейцев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Информация о посещении, охват, фото</w:t>
            </w:r>
          </w:p>
        </w:tc>
      </w:tr>
      <w:tr w:rsidR="006E6B20" w:rsidRPr="006D6F92">
        <w:tc>
          <w:tcPr>
            <w:tcW w:w="709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E6B20" w:rsidRPr="00420B6B" w:rsidRDefault="006E6B20" w:rsidP="006C43DE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«Виртуальныймузей»</w:t>
            </w:r>
          </w:p>
        </w:tc>
        <w:tc>
          <w:tcPr>
            <w:tcW w:w="3544" w:type="dxa"/>
          </w:tcPr>
          <w:p w:rsidR="006E6B20" w:rsidRPr="00420B6B" w:rsidRDefault="006E6B20" w:rsidP="006C43DE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Создание виртуального музея на сайте каждой школы </w:t>
            </w:r>
          </w:p>
        </w:tc>
        <w:tc>
          <w:tcPr>
            <w:tcW w:w="2694" w:type="dxa"/>
          </w:tcPr>
          <w:p w:rsidR="006E6B20" w:rsidRPr="00420B6B" w:rsidRDefault="006E6B20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420B6B">
              <w:rPr>
                <w:i/>
                <w:iCs/>
                <w:sz w:val="24"/>
                <w:szCs w:val="24"/>
                <w:lang w:val="ru-RU"/>
              </w:rPr>
              <w:t>Ссылки на виртуальный музей школ</w:t>
            </w:r>
          </w:p>
        </w:tc>
      </w:tr>
    </w:tbl>
    <w:p w:rsidR="006E6B20" w:rsidRPr="00BA3A75" w:rsidRDefault="006E6B20" w:rsidP="00BA3A75">
      <w:pPr>
        <w:jc w:val="center"/>
        <w:rPr>
          <w:b/>
          <w:bCs/>
          <w:sz w:val="28"/>
          <w:szCs w:val="28"/>
          <w:lang w:val="ru-RU"/>
        </w:rPr>
        <w:sectPr w:rsidR="006E6B20" w:rsidRPr="00BA3A75" w:rsidSect="00C001DD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6E6B20" w:rsidRPr="002A3461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  <w:r w:rsidRPr="002A3461">
        <w:rPr>
          <w:b/>
          <w:bCs/>
          <w:sz w:val="28"/>
          <w:szCs w:val="28"/>
          <w:lang w:val="ru-RU"/>
        </w:rPr>
        <w:t>Приложение №</w:t>
      </w:r>
      <w:r>
        <w:rPr>
          <w:b/>
          <w:bCs/>
          <w:sz w:val="28"/>
          <w:szCs w:val="28"/>
          <w:lang w:val="ru-RU"/>
        </w:rPr>
        <w:t>5</w:t>
      </w:r>
    </w:p>
    <w:p w:rsidR="006E6B20" w:rsidRPr="002A3461" w:rsidRDefault="006E6B20" w:rsidP="00CC008B">
      <w:pPr>
        <w:ind w:right="141"/>
        <w:jc w:val="center"/>
        <w:rPr>
          <w:b/>
          <w:bCs/>
          <w:sz w:val="24"/>
          <w:szCs w:val="24"/>
          <w:lang w:val="ru-RU"/>
        </w:rPr>
      </w:pPr>
      <w:r w:rsidRPr="002A3461">
        <w:rPr>
          <w:b/>
          <w:bCs/>
          <w:sz w:val="24"/>
          <w:szCs w:val="24"/>
          <w:lang w:val="ru-RU"/>
        </w:rPr>
        <w:t>Организация и проведение митингов 20</w:t>
      </w:r>
      <w:r>
        <w:rPr>
          <w:b/>
          <w:bCs/>
          <w:sz w:val="24"/>
          <w:szCs w:val="24"/>
          <w:lang w:val="ru-RU"/>
        </w:rPr>
        <w:t>20</w:t>
      </w:r>
    </w:p>
    <w:tbl>
      <w:tblPr>
        <w:tblW w:w="93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3829"/>
        <w:gridCol w:w="2977"/>
        <w:gridCol w:w="1843"/>
      </w:tblGrid>
      <w:tr w:rsidR="006E6B20" w:rsidRPr="002A3461">
        <w:tc>
          <w:tcPr>
            <w:tcW w:w="674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№</w:t>
            </w: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ОО</w:t>
            </w:r>
          </w:p>
        </w:tc>
      </w:tr>
      <w:tr w:rsidR="006E6B20" w:rsidRPr="003B0424">
        <w:tc>
          <w:tcPr>
            <w:tcW w:w="9323" w:type="dxa"/>
            <w:gridSpan w:val="4"/>
          </w:tcPr>
          <w:p w:rsidR="006E6B20" w:rsidRPr="00420B6B" w:rsidRDefault="006E6B20" w:rsidP="00420B6B">
            <w:pPr>
              <w:pStyle w:val="p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420B6B">
              <w:rPr>
                <w:b/>
                <w:bCs/>
              </w:rPr>
              <w:t>5 мая 2020 года</w:t>
            </w:r>
          </w:p>
          <w:p w:rsidR="006E6B20" w:rsidRPr="00420B6B" w:rsidRDefault="006E6B20" w:rsidP="00420B6B">
            <w:pPr>
              <w:pStyle w:val="p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420B6B">
              <w:rPr>
                <w:b/>
                <w:bCs/>
              </w:rPr>
              <w:t xml:space="preserve">Время 10:00 или 11:00  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Катановскийпер., 3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Обелиск Воинам 146 Островской Краснознаменной ордена Суворова стрелковой дивизии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 xml:space="preserve">КШИ 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Территориягимназии №52, ул.Гарифьянова, 7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Памятник-бюст М.Г.Сыртлановой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Гимназия №52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Ж.м. Первомайский, ул.Красноуральская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№136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Ж. м. Старое  Победилово, ул.Садовая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лита-памятник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№100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Героя Советского Союза Ивана Кабушкина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Доскамемориальная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Гимназия №3</w:t>
            </w:r>
          </w:p>
        </w:tc>
      </w:tr>
      <w:tr w:rsidR="006E6B20" w:rsidRPr="002A3461">
        <w:trPr>
          <w:trHeight w:val="463"/>
        </w:trPr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Ж.м. Петровский, ул. Школьная д.2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амятник-стела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№129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Территория лицея №78,</w:t>
            </w:r>
          </w:p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ул.Ю.Фучика, 40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Памятник-стела, посвящённая погибшим морякам подводникам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 xml:space="preserve">Лицей №78 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Ж. м. Отары,</w:t>
            </w:r>
          </w:p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ул.Центральная, 40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лита-памятник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№100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Ж. м. Мирный, </w:t>
            </w:r>
          </w:p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ул. 8-я Давликеевская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О</w:t>
            </w:r>
            <w:r w:rsidRPr="00420B6B">
              <w:rPr>
                <w:sz w:val="24"/>
                <w:szCs w:val="24"/>
              </w:rPr>
              <w:t>белиск,</w:t>
            </w:r>
          </w:p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часовня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№129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Ж.м. Ферма-2, </w:t>
            </w:r>
          </w:p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Фермское шоссе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Плита-памятник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Лицей  №35 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СкверСлавы</w:t>
            </w:r>
          </w:p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пересечение ул.Р.Зорге и пр.Победы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амятник-бюстР.Зорге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 xml:space="preserve">Лицей №83 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ул. Жуковского, 18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БюстА.С.Умеркину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Лицей №116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Ж.м. Борисково, ул.Якты-Юл на территории школы №97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№97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СкверСлавы</w:t>
            </w:r>
          </w:p>
          <w:p w:rsidR="006E6B20" w:rsidRPr="00420B6B" w:rsidRDefault="006E6B20" w:rsidP="00AC2252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пересечение ул.Р.Зорге и пр.Победы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Монумент</w:t>
            </w:r>
          </w:p>
          <w:p w:rsidR="006E6B20" w:rsidRPr="00420B6B" w:rsidRDefault="006E6B20" w:rsidP="004B20C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Гимназия №19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Ж. м. СтарыеГорки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</w:rPr>
              <w:t>Школа №</w:t>
            </w:r>
            <w:r w:rsidRPr="00420B6B">
              <w:rPr>
                <w:sz w:val="24"/>
                <w:szCs w:val="24"/>
                <w:lang w:val="ru-RU"/>
              </w:rPr>
              <w:t>76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Ж. м. Кукушкино, на территории школы № 17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№17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 xml:space="preserve">Ж.м. Салмачи, </w:t>
            </w:r>
          </w:p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ул.Мира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Школа №173</w:t>
            </w:r>
          </w:p>
        </w:tc>
      </w:tr>
      <w:tr w:rsidR="006E6B20" w:rsidRPr="002A3461">
        <w:tc>
          <w:tcPr>
            <w:tcW w:w="674" w:type="dxa"/>
          </w:tcPr>
          <w:p w:rsidR="006E6B20" w:rsidRPr="00420B6B" w:rsidRDefault="006E6B20" w:rsidP="00420B6B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Сквер Д.М.Карбышева,</w:t>
            </w:r>
          </w:p>
          <w:p w:rsidR="006E6B20" w:rsidRPr="00420B6B" w:rsidRDefault="006E6B20" w:rsidP="004B20C4">
            <w:pPr>
              <w:rPr>
                <w:sz w:val="24"/>
                <w:szCs w:val="24"/>
                <w:lang w:val="ru-RU"/>
              </w:rPr>
            </w:pPr>
            <w:r w:rsidRPr="00420B6B">
              <w:rPr>
                <w:sz w:val="24"/>
                <w:szCs w:val="24"/>
                <w:lang w:val="ru-RU"/>
              </w:rPr>
              <w:t>ул.Карбышева</w:t>
            </w:r>
          </w:p>
        </w:tc>
        <w:tc>
          <w:tcPr>
            <w:tcW w:w="2977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  <w:lang w:val="ru-RU"/>
              </w:rPr>
              <w:t>П</w:t>
            </w:r>
            <w:r w:rsidRPr="00420B6B">
              <w:rPr>
                <w:sz w:val="24"/>
                <w:szCs w:val="24"/>
              </w:rPr>
              <w:t>амятник-бюст</w:t>
            </w:r>
          </w:p>
        </w:tc>
        <w:tc>
          <w:tcPr>
            <w:tcW w:w="1843" w:type="dxa"/>
          </w:tcPr>
          <w:p w:rsidR="006E6B20" w:rsidRPr="00420B6B" w:rsidRDefault="006E6B20" w:rsidP="00420B6B">
            <w:pPr>
              <w:jc w:val="center"/>
              <w:rPr>
                <w:sz w:val="24"/>
                <w:szCs w:val="24"/>
              </w:rPr>
            </w:pPr>
            <w:r w:rsidRPr="00420B6B">
              <w:rPr>
                <w:sz w:val="24"/>
                <w:szCs w:val="24"/>
              </w:rPr>
              <w:t>Гимназия №40</w:t>
            </w:r>
          </w:p>
        </w:tc>
      </w:tr>
    </w:tbl>
    <w:p w:rsidR="006E6B20" w:rsidRPr="002A3461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Pr="002A3461" w:rsidRDefault="006E6B20" w:rsidP="00E27BAB">
      <w:pPr>
        <w:pStyle w:val="BodyTextIndent"/>
        <w:spacing w:after="0" w:line="312" w:lineRule="auto"/>
        <w:ind w:left="0" w:firstLine="709"/>
        <w:jc w:val="right"/>
        <w:rPr>
          <w:b/>
          <w:bCs/>
          <w:sz w:val="28"/>
          <w:szCs w:val="28"/>
          <w:lang w:val="ru-RU"/>
        </w:rPr>
      </w:pPr>
    </w:p>
    <w:p w:rsidR="006E6B20" w:rsidRDefault="006E6B20" w:rsidP="007021EA">
      <w:pPr>
        <w:pStyle w:val="BodyTextIndent"/>
        <w:spacing w:after="0" w:line="360" w:lineRule="auto"/>
        <w:jc w:val="both"/>
        <w:rPr>
          <w:b/>
          <w:bCs/>
          <w:color w:val="FF0000"/>
          <w:sz w:val="28"/>
          <w:szCs w:val="28"/>
          <w:lang w:val="ru-RU"/>
        </w:rPr>
      </w:pPr>
    </w:p>
    <w:p w:rsidR="006E6B20" w:rsidRDefault="006E6B20" w:rsidP="006C0283">
      <w:pPr>
        <w:jc w:val="right"/>
        <w:rPr>
          <w:sz w:val="24"/>
          <w:szCs w:val="24"/>
          <w:lang w:val="ru-RU"/>
        </w:rPr>
      </w:pPr>
    </w:p>
    <w:sectPr w:rsidR="006E6B20" w:rsidSect="0024066B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1015"/>
    <w:multiLevelType w:val="multilevel"/>
    <w:tmpl w:val="FE9ADD40"/>
    <w:lvl w:ilvl="0">
      <w:start w:val="1"/>
      <w:numFmt w:val="decimal"/>
      <w:lvlText w:val="%1."/>
      <w:lvlJc w:val="left"/>
      <w:pPr>
        <w:ind w:left="1387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94068B7"/>
    <w:multiLevelType w:val="hybridMultilevel"/>
    <w:tmpl w:val="0756AC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FF4154"/>
    <w:multiLevelType w:val="multilevel"/>
    <w:tmpl w:val="0362104E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bCs w:val="0"/>
      </w:rPr>
    </w:lvl>
  </w:abstractNum>
  <w:abstractNum w:abstractNumId="5">
    <w:nsid w:val="1E9328D1"/>
    <w:multiLevelType w:val="hybridMultilevel"/>
    <w:tmpl w:val="0BC4A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10F94"/>
    <w:multiLevelType w:val="hybridMultilevel"/>
    <w:tmpl w:val="02082584"/>
    <w:lvl w:ilvl="0" w:tplc="9F8426D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61872"/>
    <w:multiLevelType w:val="hybridMultilevel"/>
    <w:tmpl w:val="F4E0C8AA"/>
    <w:lvl w:ilvl="0" w:tplc="43102112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E647B"/>
    <w:multiLevelType w:val="multilevel"/>
    <w:tmpl w:val="E82EB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2093806"/>
    <w:multiLevelType w:val="hybridMultilevel"/>
    <w:tmpl w:val="E228C0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D38A6"/>
    <w:multiLevelType w:val="hybridMultilevel"/>
    <w:tmpl w:val="E090918E"/>
    <w:lvl w:ilvl="0" w:tplc="1158ABD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A0903"/>
    <w:multiLevelType w:val="hybridMultilevel"/>
    <w:tmpl w:val="38DA5794"/>
    <w:lvl w:ilvl="0" w:tplc="823CAC02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941CCA"/>
    <w:multiLevelType w:val="hybridMultilevel"/>
    <w:tmpl w:val="A60245EE"/>
    <w:lvl w:ilvl="0" w:tplc="F6FE074E">
      <w:start w:val="8"/>
      <w:numFmt w:val="decimal"/>
      <w:lvlText w:val="%1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8604C36"/>
    <w:multiLevelType w:val="hybridMultilevel"/>
    <w:tmpl w:val="E3E67A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</w:num>
  <w:num w:numId="4">
    <w:abstractNumId w:val="17"/>
  </w:num>
  <w:num w:numId="5">
    <w:abstractNumId w:val="2"/>
  </w:num>
  <w:num w:numId="6">
    <w:abstractNumId w:val="16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"/>
  </w:num>
  <w:num w:numId="13">
    <w:abstractNumId w:val="15"/>
  </w:num>
  <w:num w:numId="14">
    <w:abstractNumId w:val="7"/>
  </w:num>
  <w:num w:numId="15">
    <w:abstractNumId w:val="12"/>
  </w:num>
  <w:num w:numId="16">
    <w:abstractNumId w:val="11"/>
  </w:num>
  <w:num w:numId="17">
    <w:abstractNumId w:val="13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D75"/>
    <w:rsid w:val="00002274"/>
    <w:rsid w:val="00005B08"/>
    <w:rsid w:val="000065C0"/>
    <w:rsid w:val="00007C2B"/>
    <w:rsid w:val="00011C9E"/>
    <w:rsid w:val="00012CCC"/>
    <w:rsid w:val="00020726"/>
    <w:rsid w:val="0002205C"/>
    <w:rsid w:val="00023410"/>
    <w:rsid w:val="00040780"/>
    <w:rsid w:val="000442FD"/>
    <w:rsid w:val="00055524"/>
    <w:rsid w:val="000561FC"/>
    <w:rsid w:val="0005627C"/>
    <w:rsid w:val="0005670D"/>
    <w:rsid w:val="00071E60"/>
    <w:rsid w:val="000750C9"/>
    <w:rsid w:val="00081A32"/>
    <w:rsid w:val="0008214B"/>
    <w:rsid w:val="00094437"/>
    <w:rsid w:val="00096D3D"/>
    <w:rsid w:val="000A409D"/>
    <w:rsid w:val="000B5397"/>
    <w:rsid w:val="000C024A"/>
    <w:rsid w:val="000C095D"/>
    <w:rsid w:val="000C4DCC"/>
    <w:rsid w:val="000D1466"/>
    <w:rsid w:val="000D28CD"/>
    <w:rsid w:val="000D34BF"/>
    <w:rsid w:val="000E194C"/>
    <w:rsid w:val="000E3524"/>
    <w:rsid w:val="000F61F4"/>
    <w:rsid w:val="000F6A7D"/>
    <w:rsid w:val="000F722E"/>
    <w:rsid w:val="00102597"/>
    <w:rsid w:val="001042EE"/>
    <w:rsid w:val="001057DF"/>
    <w:rsid w:val="00123F05"/>
    <w:rsid w:val="00141C8F"/>
    <w:rsid w:val="00142BC7"/>
    <w:rsid w:val="00152635"/>
    <w:rsid w:val="00152E86"/>
    <w:rsid w:val="00155FFE"/>
    <w:rsid w:val="001572BC"/>
    <w:rsid w:val="001734DB"/>
    <w:rsid w:val="0017389A"/>
    <w:rsid w:val="00177B9B"/>
    <w:rsid w:val="0018353A"/>
    <w:rsid w:val="00184F39"/>
    <w:rsid w:val="0018517C"/>
    <w:rsid w:val="00185DDA"/>
    <w:rsid w:val="00186A45"/>
    <w:rsid w:val="001940FB"/>
    <w:rsid w:val="00195954"/>
    <w:rsid w:val="001B0945"/>
    <w:rsid w:val="001B2D4F"/>
    <w:rsid w:val="001C6DC0"/>
    <w:rsid w:val="001C79EC"/>
    <w:rsid w:val="001E0A34"/>
    <w:rsid w:val="001E32FB"/>
    <w:rsid w:val="001E494C"/>
    <w:rsid w:val="001E4CFE"/>
    <w:rsid w:val="001F4E91"/>
    <w:rsid w:val="001F7304"/>
    <w:rsid w:val="00202EE6"/>
    <w:rsid w:val="0020375D"/>
    <w:rsid w:val="00203959"/>
    <w:rsid w:val="00204682"/>
    <w:rsid w:val="00205525"/>
    <w:rsid w:val="0021085C"/>
    <w:rsid w:val="0021233E"/>
    <w:rsid w:val="002126C6"/>
    <w:rsid w:val="00213C41"/>
    <w:rsid w:val="00214DCF"/>
    <w:rsid w:val="00231120"/>
    <w:rsid w:val="0024066B"/>
    <w:rsid w:val="002432B6"/>
    <w:rsid w:val="00263A08"/>
    <w:rsid w:val="00264091"/>
    <w:rsid w:val="0026768B"/>
    <w:rsid w:val="002700FB"/>
    <w:rsid w:val="0027546D"/>
    <w:rsid w:val="002815BD"/>
    <w:rsid w:val="00283CAD"/>
    <w:rsid w:val="00283ED1"/>
    <w:rsid w:val="00283F8F"/>
    <w:rsid w:val="00284295"/>
    <w:rsid w:val="00287F29"/>
    <w:rsid w:val="00296BBE"/>
    <w:rsid w:val="002A3461"/>
    <w:rsid w:val="002A60AB"/>
    <w:rsid w:val="002A61BC"/>
    <w:rsid w:val="002B1B90"/>
    <w:rsid w:val="002C59C3"/>
    <w:rsid w:val="002D2D76"/>
    <w:rsid w:val="002E5BF6"/>
    <w:rsid w:val="002F1C77"/>
    <w:rsid w:val="002F40FF"/>
    <w:rsid w:val="00305D75"/>
    <w:rsid w:val="00305F09"/>
    <w:rsid w:val="00307333"/>
    <w:rsid w:val="003107B1"/>
    <w:rsid w:val="003113AA"/>
    <w:rsid w:val="00322EFF"/>
    <w:rsid w:val="00332882"/>
    <w:rsid w:val="003407E4"/>
    <w:rsid w:val="003530C5"/>
    <w:rsid w:val="00353DE2"/>
    <w:rsid w:val="0035423B"/>
    <w:rsid w:val="00354568"/>
    <w:rsid w:val="00356AEB"/>
    <w:rsid w:val="0036339D"/>
    <w:rsid w:val="00363C0E"/>
    <w:rsid w:val="00370E8A"/>
    <w:rsid w:val="00377DC6"/>
    <w:rsid w:val="00391B56"/>
    <w:rsid w:val="00395EE9"/>
    <w:rsid w:val="003A5B58"/>
    <w:rsid w:val="003A7FAB"/>
    <w:rsid w:val="003B0424"/>
    <w:rsid w:val="003C660B"/>
    <w:rsid w:val="003D3225"/>
    <w:rsid w:val="003D343F"/>
    <w:rsid w:val="003D6064"/>
    <w:rsid w:val="003E057F"/>
    <w:rsid w:val="003E118D"/>
    <w:rsid w:val="003F1ABD"/>
    <w:rsid w:val="004037F5"/>
    <w:rsid w:val="00404FB3"/>
    <w:rsid w:val="00405CCE"/>
    <w:rsid w:val="00411134"/>
    <w:rsid w:val="004111B8"/>
    <w:rsid w:val="00420B6B"/>
    <w:rsid w:val="00434B2F"/>
    <w:rsid w:val="004405D8"/>
    <w:rsid w:val="0044431B"/>
    <w:rsid w:val="004539A6"/>
    <w:rsid w:val="00455764"/>
    <w:rsid w:val="00480FB8"/>
    <w:rsid w:val="004835DA"/>
    <w:rsid w:val="00484C1A"/>
    <w:rsid w:val="00486C3D"/>
    <w:rsid w:val="00496E62"/>
    <w:rsid w:val="00497462"/>
    <w:rsid w:val="004A54E4"/>
    <w:rsid w:val="004A6E7B"/>
    <w:rsid w:val="004B1ADB"/>
    <w:rsid w:val="004B20C4"/>
    <w:rsid w:val="004B2DEE"/>
    <w:rsid w:val="004B4A82"/>
    <w:rsid w:val="004B50CB"/>
    <w:rsid w:val="004C468D"/>
    <w:rsid w:val="004C5A05"/>
    <w:rsid w:val="004E1A6E"/>
    <w:rsid w:val="004E2167"/>
    <w:rsid w:val="004F4D1C"/>
    <w:rsid w:val="005001B3"/>
    <w:rsid w:val="0050794F"/>
    <w:rsid w:val="005104A2"/>
    <w:rsid w:val="0051607A"/>
    <w:rsid w:val="00527969"/>
    <w:rsid w:val="005279B3"/>
    <w:rsid w:val="005332E4"/>
    <w:rsid w:val="00534F18"/>
    <w:rsid w:val="00535675"/>
    <w:rsid w:val="00545F1C"/>
    <w:rsid w:val="00553B81"/>
    <w:rsid w:val="00553E82"/>
    <w:rsid w:val="00560E6F"/>
    <w:rsid w:val="00561D1D"/>
    <w:rsid w:val="0056413C"/>
    <w:rsid w:val="00566696"/>
    <w:rsid w:val="00573F5A"/>
    <w:rsid w:val="00583B0B"/>
    <w:rsid w:val="005879D7"/>
    <w:rsid w:val="00594139"/>
    <w:rsid w:val="005A5121"/>
    <w:rsid w:val="005A7561"/>
    <w:rsid w:val="005B6C25"/>
    <w:rsid w:val="005B75E0"/>
    <w:rsid w:val="005C0CE0"/>
    <w:rsid w:val="005E20B5"/>
    <w:rsid w:val="005E5BCE"/>
    <w:rsid w:val="005F0C3D"/>
    <w:rsid w:val="005F5D23"/>
    <w:rsid w:val="00600F93"/>
    <w:rsid w:val="00621377"/>
    <w:rsid w:val="00625216"/>
    <w:rsid w:val="006260A3"/>
    <w:rsid w:val="00627ABE"/>
    <w:rsid w:val="006322D6"/>
    <w:rsid w:val="006336CE"/>
    <w:rsid w:val="0064414E"/>
    <w:rsid w:val="00644215"/>
    <w:rsid w:val="0064778A"/>
    <w:rsid w:val="0065018E"/>
    <w:rsid w:val="0065140F"/>
    <w:rsid w:val="00656930"/>
    <w:rsid w:val="00657066"/>
    <w:rsid w:val="00662D3C"/>
    <w:rsid w:val="00664705"/>
    <w:rsid w:val="00666E76"/>
    <w:rsid w:val="00677DB1"/>
    <w:rsid w:val="006902B7"/>
    <w:rsid w:val="006A0C6A"/>
    <w:rsid w:val="006B0955"/>
    <w:rsid w:val="006B2027"/>
    <w:rsid w:val="006B2060"/>
    <w:rsid w:val="006B4DE5"/>
    <w:rsid w:val="006B6781"/>
    <w:rsid w:val="006C0283"/>
    <w:rsid w:val="006C12F0"/>
    <w:rsid w:val="006C1AE1"/>
    <w:rsid w:val="006C43DE"/>
    <w:rsid w:val="006C457F"/>
    <w:rsid w:val="006C7D00"/>
    <w:rsid w:val="006D0482"/>
    <w:rsid w:val="006D6F92"/>
    <w:rsid w:val="006D7988"/>
    <w:rsid w:val="006E1B37"/>
    <w:rsid w:val="006E1F98"/>
    <w:rsid w:val="006E2386"/>
    <w:rsid w:val="006E6B20"/>
    <w:rsid w:val="006E7B26"/>
    <w:rsid w:val="006F05A1"/>
    <w:rsid w:val="007021EA"/>
    <w:rsid w:val="007051FF"/>
    <w:rsid w:val="00712344"/>
    <w:rsid w:val="0071487F"/>
    <w:rsid w:val="00722938"/>
    <w:rsid w:val="007320A7"/>
    <w:rsid w:val="0073514B"/>
    <w:rsid w:val="0073734A"/>
    <w:rsid w:val="00742635"/>
    <w:rsid w:val="00777245"/>
    <w:rsid w:val="00786C72"/>
    <w:rsid w:val="00787D26"/>
    <w:rsid w:val="00790D6D"/>
    <w:rsid w:val="00792DFB"/>
    <w:rsid w:val="00794290"/>
    <w:rsid w:val="007A7522"/>
    <w:rsid w:val="007B6D31"/>
    <w:rsid w:val="007D2F28"/>
    <w:rsid w:val="007D5C1B"/>
    <w:rsid w:val="007D7CC5"/>
    <w:rsid w:val="007E12F9"/>
    <w:rsid w:val="007E1E6B"/>
    <w:rsid w:val="008042CA"/>
    <w:rsid w:val="0080589E"/>
    <w:rsid w:val="00805AEE"/>
    <w:rsid w:val="00811A81"/>
    <w:rsid w:val="00814356"/>
    <w:rsid w:val="00815EB0"/>
    <w:rsid w:val="00817BB8"/>
    <w:rsid w:val="0082029A"/>
    <w:rsid w:val="008232A7"/>
    <w:rsid w:val="00832724"/>
    <w:rsid w:val="00835803"/>
    <w:rsid w:val="00851B0D"/>
    <w:rsid w:val="0088001D"/>
    <w:rsid w:val="00881371"/>
    <w:rsid w:val="008975FD"/>
    <w:rsid w:val="00897F3A"/>
    <w:rsid w:val="008A56EA"/>
    <w:rsid w:val="008A5B9C"/>
    <w:rsid w:val="008B4948"/>
    <w:rsid w:val="008B57CA"/>
    <w:rsid w:val="008B62CF"/>
    <w:rsid w:val="008C192F"/>
    <w:rsid w:val="008C272C"/>
    <w:rsid w:val="008C5766"/>
    <w:rsid w:val="008D58EF"/>
    <w:rsid w:val="008D67D7"/>
    <w:rsid w:val="008D6CF9"/>
    <w:rsid w:val="008F0D9C"/>
    <w:rsid w:val="008F11B7"/>
    <w:rsid w:val="00900E0B"/>
    <w:rsid w:val="00904353"/>
    <w:rsid w:val="009132CF"/>
    <w:rsid w:val="00915E24"/>
    <w:rsid w:val="00920BC2"/>
    <w:rsid w:val="00921FA7"/>
    <w:rsid w:val="00923709"/>
    <w:rsid w:val="009252D6"/>
    <w:rsid w:val="00936083"/>
    <w:rsid w:val="009459AF"/>
    <w:rsid w:val="009748A2"/>
    <w:rsid w:val="00975C99"/>
    <w:rsid w:val="009773F8"/>
    <w:rsid w:val="00985A24"/>
    <w:rsid w:val="009A1785"/>
    <w:rsid w:val="009B64C8"/>
    <w:rsid w:val="009C5B69"/>
    <w:rsid w:val="009C7B7C"/>
    <w:rsid w:val="009D4628"/>
    <w:rsid w:val="009D72C1"/>
    <w:rsid w:val="009D7666"/>
    <w:rsid w:val="009E42EA"/>
    <w:rsid w:val="009E4AAA"/>
    <w:rsid w:val="009F0A41"/>
    <w:rsid w:val="009F6E84"/>
    <w:rsid w:val="00A01B39"/>
    <w:rsid w:val="00A21738"/>
    <w:rsid w:val="00A2188E"/>
    <w:rsid w:val="00A25EA4"/>
    <w:rsid w:val="00A265EB"/>
    <w:rsid w:val="00A41EC0"/>
    <w:rsid w:val="00A451E1"/>
    <w:rsid w:val="00A50BFA"/>
    <w:rsid w:val="00A6736C"/>
    <w:rsid w:val="00A7564A"/>
    <w:rsid w:val="00A77ACF"/>
    <w:rsid w:val="00A90595"/>
    <w:rsid w:val="00A924E5"/>
    <w:rsid w:val="00AA1F0B"/>
    <w:rsid w:val="00AA6CE1"/>
    <w:rsid w:val="00AA72BA"/>
    <w:rsid w:val="00AB29F6"/>
    <w:rsid w:val="00AB7B3A"/>
    <w:rsid w:val="00AC167F"/>
    <w:rsid w:val="00AC2252"/>
    <w:rsid w:val="00AC460E"/>
    <w:rsid w:val="00AC7760"/>
    <w:rsid w:val="00AD36F4"/>
    <w:rsid w:val="00AD500A"/>
    <w:rsid w:val="00AD5BA4"/>
    <w:rsid w:val="00AD7265"/>
    <w:rsid w:val="00AE78DA"/>
    <w:rsid w:val="00B03AF9"/>
    <w:rsid w:val="00B05156"/>
    <w:rsid w:val="00B07881"/>
    <w:rsid w:val="00B147D8"/>
    <w:rsid w:val="00B21FB9"/>
    <w:rsid w:val="00B23E2C"/>
    <w:rsid w:val="00B33C26"/>
    <w:rsid w:val="00B35A73"/>
    <w:rsid w:val="00B43BA5"/>
    <w:rsid w:val="00B51FBB"/>
    <w:rsid w:val="00B56D7A"/>
    <w:rsid w:val="00B575B0"/>
    <w:rsid w:val="00B6174C"/>
    <w:rsid w:val="00B63C0D"/>
    <w:rsid w:val="00B63EA3"/>
    <w:rsid w:val="00B656C4"/>
    <w:rsid w:val="00B679DF"/>
    <w:rsid w:val="00B71662"/>
    <w:rsid w:val="00B745D9"/>
    <w:rsid w:val="00B752AE"/>
    <w:rsid w:val="00B80278"/>
    <w:rsid w:val="00B85AC4"/>
    <w:rsid w:val="00B8746D"/>
    <w:rsid w:val="00B87DF8"/>
    <w:rsid w:val="00B91B10"/>
    <w:rsid w:val="00B977B0"/>
    <w:rsid w:val="00BA3A75"/>
    <w:rsid w:val="00BA4691"/>
    <w:rsid w:val="00BA55DC"/>
    <w:rsid w:val="00BC1947"/>
    <w:rsid w:val="00BC1EA5"/>
    <w:rsid w:val="00BC3C7F"/>
    <w:rsid w:val="00BC7AFC"/>
    <w:rsid w:val="00BD234E"/>
    <w:rsid w:val="00BD3042"/>
    <w:rsid w:val="00BD37A3"/>
    <w:rsid w:val="00BD65BB"/>
    <w:rsid w:val="00BE18EA"/>
    <w:rsid w:val="00BE44F2"/>
    <w:rsid w:val="00BE463F"/>
    <w:rsid w:val="00BE6221"/>
    <w:rsid w:val="00BF44A9"/>
    <w:rsid w:val="00C001DD"/>
    <w:rsid w:val="00C03E58"/>
    <w:rsid w:val="00C057B3"/>
    <w:rsid w:val="00C05DB2"/>
    <w:rsid w:val="00C06ABC"/>
    <w:rsid w:val="00C37CEB"/>
    <w:rsid w:val="00C436C2"/>
    <w:rsid w:val="00C51730"/>
    <w:rsid w:val="00C72F1D"/>
    <w:rsid w:val="00C749B6"/>
    <w:rsid w:val="00C831E1"/>
    <w:rsid w:val="00C85B6A"/>
    <w:rsid w:val="00C90E9C"/>
    <w:rsid w:val="00CA22FB"/>
    <w:rsid w:val="00CA47DF"/>
    <w:rsid w:val="00CA529A"/>
    <w:rsid w:val="00CA7C36"/>
    <w:rsid w:val="00CC008B"/>
    <w:rsid w:val="00CD1110"/>
    <w:rsid w:val="00CD66AE"/>
    <w:rsid w:val="00CE2967"/>
    <w:rsid w:val="00CF575F"/>
    <w:rsid w:val="00CF6A9B"/>
    <w:rsid w:val="00D0127C"/>
    <w:rsid w:val="00D01E14"/>
    <w:rsid w:val="00D07D0D"/>
    <w:rsid w:val="00D2485C"/>
    <w:rsid w:val="00D309B1"/>
    <w:rsid w:val="00D31699"/>
    <w:rsid w:val="00D40201"/>
    <w:rsid w:val="00D44A64"/>
    <w:rsid w:val="00D44B0F"/>
    <w:rsid w:val="00D6716B"/>
    <w:rsid w:val="00D7548D"/>
    <w:rsid w:val="00D75B1D"/>
    <w:rsid w:val="00D770D8"/>
    <w:rsid w:val="00D80E20"/>
    <w:rsid w:val="00D848DE"/>
    <w:rsid w:val="00D91B69"/>
    <w:rsid w:val="00D97BCD"/>
    <w:rsid w:val="00DA00D6"/>
    <w:rsid w:val="00DA31C2"/>
    <w:rsid w:val="00DA3CCF"/>
    <w:rsid w:val="00DA601A"/>
    <w:rsid w:val="00DA7265"/>
    <w:rsid w:val="00DA7C84"/>
    <w:rsid w:val="00DB3C76"/>
    <w:rsid w:val="00DD374E"/>
    <w:rsid w:val="00DD69EB"/>
    <w:rsid w:val="00DF21C7"/>
    <w:rsid w:val="00DF5A3B"/>
    <w:rsid w:val="00DF79D4"/>
    <w:rsid w:val="00DF7F2A"/>
    <w:rsid w:val="00E02434"/>
    <w:rsid w:val="00E07779"/>
    <w:rsid w:val="00E10D0C"/>
    <w:rsid w:val="00E11B20"/>
    <w:rsid w:val="00E121C5"/>
    <w:rsid w:val="00E27BAB"/>
    <w:rsid w:val="00E3164B"/>
    <w:rsid w:val="00E40C35"/>
    <w:rsid w:val="00E41952"/>
    <w:rsid w:val="00E45E40"/>
    <w:rsid w:val="00E45F4B"/>
    <w:rsid w:val="00E502AB"/>
    <w:rsid w:val="00E555A1"/>
    <w:rsid w:val="00E561D8"/>
    <w:rsid w:val="00E575E2"/>
    <w:rsid w:val="00E61B19"/>
    <w:rsid w:val="00E67E71"/>
    <w:rsid w:val="00E70E87"/>
    <w:rsid w:val="00E8304F"/>
    <w:rsid w:val="00EB09E4"/>
    <w:rsid w:val="00EB0F46"/>
    <w:rsid w:val="00EB2E5C"/>
    <w:rsid w:val="00EB40CD"/>
    <w:rsid w:val="00EB5B89"/>
    <w:rsid w:val="00EC0F8D"/>
    <w:rsid w:val="00EC0F97"/>
    <w:rsid w:val="00EC6E16"/>
    <w:rsid w:val="00ED1C60"/>
    <w:rsid w:val="00ED38D2"/>
    <w:rsid w:val="00EE5CC6"/>
    <w:rsid w:val="00EF01E7"/>
    <w:rsid w:val="00EF348B"/>
    <w:rsid w:val="00EF4C32"/>
    <w:rsid w:val="00EF5065"/>
    <w:rsid w:val="00F04568"/>
    <w:rsid w:val="00F06F97"/>
    <w:rsid w:val="00F1117B"/>
    <w:rsid w:val="00F114B8"/>
    <w:rsid w:val="00F204DD"/>
    <w:rsid w:val="00F30DB4"/>
    <w:rsid w:val="00F33385"/>
    <w:rsid w:val="00F37A44"/>
    <w:rsid w:val="00F42DB1"/>
    <w:rsid w:val="00F44247"/>
    <w:rsid w:val="00F445AE"/>
    <w:rsid w:val="00F516EF"/>
    <w:rsid w:val="00F51BA4"/>
    <w:rsid w:val="00F54799"/>
    <w:rsid w:val="00F56C6A"/>
    <w:rsid w:val="00F811D2"/>
    <w:rsid w:val="00F85974"/>
    <w:rsid w:val="00F875DD"/>
    <w:rsid w:val="00F93B44"/>
    <w:rsid w:val="00FB3D0F"/>
    <w:rsid w:val="00FB6D71"/>
    <w:rsid w:val="00FB7EFF"/>
    <w:rsid w:val="00FC39F2"/>
    <w:rsid w:val="00FC3B46"/>
    <w:rsid w:val="00FC410A"/>
    <w:rsid w:val="00FD3EEC"/>
    <w:rsid w:val="00FD4922"/>
    <w:rsid w:val="00FD5276"/>
    <w:rsid w:val="00FD61F4"/>
    <w:rsid w:val="00FE7637"/>
    <w:rsid w:val="00FF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628"/>
    <w:rPr>
      <w:rFonts w:ascii="Times New Roman" w:eastAsia="Times New Roman" w:hAnsi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5D75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44B0F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5D75"/>
    <w:rPr>
      <w:rFonts w:ascii="Arial" w:hAnsi="Arial" w:cs="Arial"/>
      <w:b/>
      <w:bCs/>
      <w:kern w:val="32"/>
      <w:sz w:val="32"/>
      <w:szCs w:val="32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5D7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05D75"/>
    <w:rPr>
      <w:rFonts w:ascii="Times New Roman" w:hAnsi="Times New Roman" w:cs="Times New Roman"/>
      <w:b/>
      <w:bCs/>
      <w:sz w:val="20"/>
      <w:szCs w:val="20"/>
      <w:lang w:val="be-BY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44B0F"/>
    <w:rPr>
      <w:rFonts w:ascii="Cambria" w:hAnsi="Cambria" w:cs="Cambria"/>
      <w:b/>
      <w:bCs/>
      <w:i/>
      <w:iCs/>
      <w:color w:val="4F81BD"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305D75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05D75"/>
    <w:rPr>
      <w:rFonts w:ascii="SL_Times New Roman" w:hAnsi="SL_Times New Roman" w:cs="SL_Times New Roman"/>
      <w:sz w:val="20"/>
      <w:szCs w:val="20"/>
      <w:lang w:val="be-BY" w:eastAsia="ru-RU"/>
    </w:rPr>
  </w:style>
  <w:style w:type="paragraph" w:styleId="BodyTextIndent">
    <w:name w:val="Body Text Indent"/>
    <w:basedOn w:val="Normal"/>
    <w:link w:val="BodyTextIndentChar"/>
    <w:uiPriority w:val="99"/>
    <w:rsid w:val="00305D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05D75"/>
    <w:rPr>
      <w:rFonts w:ascii="Times New Roman" w:hAnsi="Times New Roman" w:cs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99"/>
    <w:qFormat/>
    <w:rsid w:val="005F5D2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96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6D3D"/>
    <w:rPr>
      <w:rFonts w:ascii="Tahoma" w:hAnsi="Tahoma" w:cs="Tahoma"/>
      <w:sz w:val="16"/>
      <w:szCs w:val="16"/>
      <w:lang w:val="en-GB" w:eastAsia="ru-RU"/>
    </w:rPr>
  </w:style>
  <w:style w:type="table" w:styleId="TableGrid">
    <w:name w:val="Table Grid"/>
    <w:basedOn w:val="TableNormal"/>
    <w:uiPriority w:val="99"/>
    <w:rsid w:val="00AA6CE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2344"/>
    <w:rPr>
      <w:color w:val="0000FF"/>
      <w:u w:val="single"/>
    </w:rPr>
  </w:style>
  <w:style w:type="character" w:customStyle="1" w:styleId="b-contact-informer-target">
    <w:name w:val="b-contact-informer-target"/>
    <w:basedOn w:val="DefaultParagraphFont"/>
    <w:uiPriority w:val="99"/>
    <w:rsid w:val="00E45E40"/>
  </w:style>
  <w:style w:type="character" w:customStyle="1" w:styleId="apple-converted-space">
    <w:name w:val="apple-converted-space"/>
    <w:basedOn w:val="DefaultParagraphFont"/>
    <w:uiPriority w:val="99"/>
    <w:rsid w:val="00152E86"/>
  </w:style>
  <w:style w:type="paragraph" w:customStyle="1" w:styleId="western">
    <w:name w:val="western"/>
    <w:basedOn w:val="Normal"/>
    <w:uiPriority w:val="99"/>
    <w:rsid w:val="006D798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5">
    <w:name w:val="p5"/>
    <w:basedOn w:val="Normal"/>
    <w:uiPriority w:val="99"/>
    <w:rsid w:val="005104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PlainText">
    <w:name w:val="Plain Text"/>
    <w:basedOn w:val="Normal"/>
    <w:link w:val="PlainTextChar"/>
    <w:uiPriority w:val="99"/>
    <w:rsid w:val="009A1785"/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A1785"/>
    <w:rPr>
      <w:rFonts w:ascii="Calibri" w:eastAsia="Times New Roman" w:hAnsi="Calibri" w:cs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4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44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eterany.tatarstan.ru/konkur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7</Pages>
  <Words>1328</Words>
  <Characters>7573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ElenA</cp:lastModifiedBy>
  <cp:revision>7</cp:revision>
  <cp:lastPrinted>2018-04-26T11:15:00Z</cp:lastPrinted>
  <dcterms:created xsi:type="dcterms:W3CDTF">2020-04-23T12:29:00Z</dcterms:created>
  <dcterms:modified xsi:type="dcterms:W3CDTF">2020-04-27T14:42:00Z</dcterms:modified>
</cp:coreProperties>
</file>